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7179"/>
      </w:tblGrid>
      <w:tr w:rsidR="004E23E3" w:rsidRPr="00637200" w14:paraId="598645FF" w14:textId="77777777" w:rsidTr="004E23E3">
        <w:tc>
          <w:tcPr>
            <w:tcW w:w="5000" w:type="pct"/>
            <w:gridSpan w:val="2"/>
            <w:tcBorders>
              <w:top w:val="dashSmallGap" w:sz="4" w:space="0" w:color="4472C4" w:themeColor="accent1"/>
              <w:left w:val="dashSmallGap" w:sz="4" w:space="0" w:color="4472C4" w:themeColor="accent1"/>
              <w:right w:val="dashSmallGap" w:sz="4" w:space="0" w:color="4472C4" w:themeColor="accent1"/>
            </w:tcBorders>
            <w:shd w:val="clear" w:color="auto" w:fill="DEEAF6" w:themeFill="accent5" w:themeFillTint="33"/>
            <w:vAlign w:val="bottom"/>
          </w:tcPr>
          <w:p w14:paraId="0B97CC53" w14:textId="32F30F31" w:rsidR="004E23E3" w:rsidRDefault="00F361C9" w:rsidP="004E23E3">
            <w:pPr>
              <w:pStyle w:val="Ttulo1"/>
              <w:jc w:val="center"/>
              <w:outlineLvl w:val="0"/>
            </w:pPr>
            <w:r w:rsidRPr="00F361C9">
              <w:rPr>
                <w:bCs/>
                <w:color w:val="262626" w:themeColor="text1" w:themeTint="D9"/>
                <w:sz w:val="40"/>
                <w:szCs w:val="4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Publicaciones de Interés Policial</w:t>
            </w:r>
          </w:p>
        </w:tc>
      </w:tr>
      <w:tr w:rsidR="00043371" w:rsidRPr="00637200" w14:paraId="0A95DF54" w14:textId="77777777" w:rsidTr="00043371">
        <w:tc>
          <w:tcPr>
            <w:tcW w:w="5000" w:type="pct"/>
            <w:gridSpan w:val="2"/>
            <w:tcBorders>
              <w:top w:val="dashSmallGap" w:sz="4" w:space="0" w:color="4472C4" w:themeColor="accent1"/>
              <w:left w:val="dashSmallGap" w:sz="4" w:space="0" w:color="4472C4" w:themeColor="accent1"/>
              <w:right w:val="dashSmallGap" w:sz="4" w:space="0" w:color="4472C4" w:themeColor="accent1"/>
            </w:tcBorders>
            <w:shd w:val="clear" w:color="auto" w:fill="E2EFD9" w:themeFill="accent6" w:themeFillTint="33"/>
            <w:vAlign w:val="bottom"/>
          </w:tcPr>
          <w:p w14:paraId="1489EEAB" w14:textId="50DEA62F" w:rsidR="00043371" w:rsidRPr="00043371" w:rsidRDefault="00043371" w:rsidP="004E23E3">
            <w:pPr>
              <w:pStyle w:val="Ttulo1"/>
              <w:jc w:val="center"/>
              <w:outlineLvl w:val="0"/>
              <w:rPr>
                <w:bCs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43371">
              <w:rPr>
                <w:b w:val="0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Modelo de cesión de derechos a S.I.P.L.G.</w:t>
            </w:r>
          </w:p>
        </w:tc>
      </w:tr>
      <w:tr w:rsidR="000172E5" w:rsidRPr="00637200" w14:paraId="1161E4C3" w14:textId="77777777" w:rsidTr="00903EB0">
        <w:tc>
          <w:tcPr>
            <w:tcW w:w="5000" w:type="pct"/>
            <w:gridSpan w:val="2"/>
            <w:tcBorders>
              <w:top w:val="dashSmallGap" w:sz="4" w:space="0" w:color="4472C4" w:themeColor="accent1"/>
              <w:left w:val="dashSmallGap" w:sz="4" w:space="0" w:color="4472C4" w:themeColor="accent1"/>
              <w:right w:val="dashSmallGap" w:sz="4" w:space="0" w:color="4472C4" w:themeColor="accent1"/>
            </w:tcBorders>
            <w:shd w:val="clear" w:color="auto" w:fill="4472C4" w:themeFill="accent1"/>
            <w:vAlign w:val="bottom"/>
          </w:tcPr>
          <w:p w14:paraId="63B77DCC" w14:textId="3E45F835" w:rsidR="000172E5" w:rsidRPr="00637200" w:rsidRDefault="007449CA" w:rsidP="00637200">
            <w:pPr>
              <w:pStyle w:val="Ttulo1"/>
              <w:outlineLvl w:val="0"/>
            </w:pPr>
            <w:r w:rsidRPr="00903EB0">
              <w:rPr>
                <w:color w:val="FFFFFF" w:themeColor="background1"/>
              </w:rPr>
              <w:t>Datos Personales</w:t>
            </w:r>
          </w:p>
        </w:tc>
      </w:tr>
      <w:tr w:rsidR="000172E5" w:rsidRPr="00846B76" w14:paraId="3BA35721" w14:textId="77777777" w:rsidTr="00725353">
        <w:sdt>
          <w:sdtPr>
            <w:id w:val="1621259925"/>
            <w:placeholder>
              <w:docPart w:val="4CC10944F8444DC2AD759F0B223470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9" w:type="pct"/>
                <w:tcBorders>
                  <w:left w:val="dashSmallGap" w:sz="4" w:space="0" w:color="4472C4" w:themeColor="accent1"/>
                </w:tcBorders>
                <w:vAlign w:val="bottom"/>
              </w:tcPr>
              <w:p w14:paraId="7391C4A9" w14:textId="77777777" w:rsidR="000172E5" w:rsidRPr="00637200" w:rsidRDefault="007147D7" w:rsidP="00725353">
                <w:pPr>
                  <w:pStyle w:val="Sangranormal"/>
                  <w:ind w:left="0"/>
                </w:pPr>
                <w:r w:rsidRPr="00637200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981" w:type="pct"/>
            <w:tcBorders>
              <w:bottom w:val="single" w:sz="4" w:space="0" w:color="auto"/>
              <w:right w:val="dashSmallGap" w:sz="4" w:space="0" w:color="4472C4" w:themeColor="accent1"/>
            </w:tcBorders>
            <w:vAlign w:val="bottom"/>
          </w:tcPr>
          <w:p w14:paraId="3A326D99" w14:textId="77777777" w:rsidR="000172E5" w:rsidRPr="00846B76" w:rsidRDefault="000172E5" w:rsidP="00311D4F"/>
        </w:tc>
      </w:tr>
      <w:tr w:rsidR="000172E5" w:rsidRPr="00846B76" w14:paraId="13BFA492" w14:textId="77777777" w:rsidTr="00725353">
        <w:sdt>
          <w:sdtPr>
            <w:id w:val="-1470592894"/>
            <w:placeholder>
              <w:docPart w:val="8814FCE67DF34DC5B29356E2F8B56B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9" w:type="pct"/>
                <w:tcBorders>
                  <w:left w:val="dashSmallGap" w:sz="4" w:space="0" w:color="4472C4" w:themeColor="accent1"/>
                </w:tcBorders>
                <w:vAlign w:val="bottom"/>
              </w:tcPr>
              <w:p w14:paraId="045270F2" w14:textId="77777777" w:rsidR="000172E5" w:rsidRPr="00637200" w:rsidRDefault="007147D7" w:rsidP="00725353">
                <w:pPr>
                  <w:pStyle w:val="Sangranormal"/>
                  <w:ind w:left="0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981" w:type="pct"/>
            <w:tcBorders>
              <w:top w:val="single" w:sz="4" w:space="0" w:color="auto"/>
              <w:bottom w:val="single" w:sz="4" w:space="0" w:color="auto"/>
              <w:right w:val="dashSmallGap" w:sz="4" w:space="0" w:color="4472C4" w:themeColor="accent1"/>
            </w:tcBorders>
            <w:vAlign w:val="bottom"/>
          </w:tcPr>
          <w:p w14:paraId="69C3B33A" w14:textId="77777777" w:rsidR="000172E5" w:rsidRPr="00846B76" w:rsidRDefault="000172E5" w:rsidP="00311D4F"/>
        </w:tc>
      </w:tr>
      <w:tr w:rsidR="000172E5" w:rsidRPr="00846B76" w14:paraId="269F7AFD" w14:textId="77777777" w:rsidTr="00725353">
        <w:tc>
          <w:tcPr>
            <w:tcW w:w="1019" w:type="pct"/>
            <w:tcBorders>
              <w:left w:val="dashSmallGap" w:sz="4" w:space="0" w:color="4472C4" w:themeColor="accent1"/>
            </w:tcBorders>
            <w:vAlign w:val="bottom"/>
          </w:tcPr>
          <w:p w14:paraId="5F97E859" w14:textId="326CCCE1" w:rsidR="000172E5" w:rsidRPr="00637200" w:rsidRDefault="007449CA" w:rsidP="00725353">
            <w:pPr>
              <w:pStyle w:val="Sangranormal"/>
              <w:ind w:left="0"/>
            </w:pPr>
            <w:r>
              <w:t>D.N.I.</w:t>
            </w:r>
          </w:p>
        </w:tc>
        <w:tc>
          <w:tcPr>
            <w:tcW w:w="3981" w:type="pct"/>
            <w:tcBorders>
              <w:bottom w:val="single" w:sz="4" w:space="0" w:color="auto"/>
              <w:right w:val="dashSmallGap" w:sz="4" w:space="0" w:color="4472C4" w:themeColor="accent1"/>
            </w:tcBorders>
            <w:vAlign w:val="bottom"/>
          </w:tcPr>
          <w:p w14:paraId="61B98E93" w14:textId="77777777" w:rsidR="000172E5" w:rsidRPr="00846B76" w:rsidRDefault="000172E5" w:rsidP="00311D4F"/>
        </w:tc>
      </w:tr>
      <w:tr w:rsidR="000172E5" w:rsidRPr="00846B76" w14:paraId="1B14A117" w14:textId="77777777" w:rsidTr="004E23E3">
        <w:trPr>
          <w:trHeight w:val="54"/>
        </w:trPr>
        <w:tc>
          <w:tcPr>
            <w:tcW w:w="5000" w:type="pct"/>
            <w:gridSpan w:val="2"/>
            <w:tcBorders>
              <w:left w:val="dashSmallGap" w:sz="4" w:space="0" w:color="4472C4" w:themeColor="accent1"/>
              <w:right w:val="dashSmallGap" w:sz="4" w:space="0" w:color="4472C4" w:themeColor="accent1"/>
            </w:tcBorders>
            <w:shd w:val="clear" w:color="auto" w:fill="auto"/>
            <w:vAlign w:val="bottom"/>
          </w:tcPr>
          <w:p w14:paraId="4F3E10B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3A8AAC3" w14:textId="77777777" w:rsidTr="00903EB0">
        <w:tc>
          <w:tcPr>
            <w:tcW w:w="5000" w:type="pct"/>
            <w:gridSpan w:val="2"/>
            <w:tcBorders>
              <w:left w:val="dashSmallGap" w:sz="4" w:space="0" w:color="4472C4" w:themeColor="accent1"/>
              <w:right w:val="dashSmallGap" w:sz="4" w:space="0" w:color="4472C4" w:themeColor="accent1"/>
            </w:tcBorders>
            <w:shd w:val="clear" w:color="auto" w:fill="4472C4" w:themeFill="accent1"/>
            <w:vAlign w:val="bottom"/>
          </w:tcPr>
          <w:p w14:paraId="0174A9F4" w14:textId="6245076E" w:rsidR="000172E5" w:rsidRPr="00846B76" w:rsidRDefault="007449CA" w:rsidP="00637200">
            <w:pPr>
              <w:pStyle w:val="Ttulo1"/>
              <w:outlineLvl w:val="0"/>
            </w:pPr>
            <w:r w:rsidRPr="00903EB0">
              <w:rPr>
                <w:color w:val="FFFFFF" w:themeColor="background1"/>
              </w:rPr>
              <w:t>Datos sobre la Publicación</w:t>
            </w:r>
          </w:p>
        </w:tc>
      </w:tr>
      <w:tr w:rsidR="000172E5" w:rsidRPr="00846B76" w14:paraId="729B89BA" w14:textId="77777777" w:rsidTr="00725353">
        <w:tc>
          <w:tcPr>
            <w:tcW w:w="1019" w:type="pct"/>
            <w:tcBorders>
              <w:left w:val="dashSmallGap" w:sz="4" w:space="0" w:color="4472C4" w:themeColor="accent1"/>
            </w:tcBorders>
            <w:vAlign w:val="bottom"/>
          </w:tcPr>
          <w:p w14:paraId="28ABF2BA" w14:textId="1D2E1DED" w:rsidR="000172E5" w:rsidRPr="00846B76" w:rsidRDefault="007449CA" w:rsidP="00725353">
            <w:pPr>
              <w:pStyle w:val="Sangranormal"/>
              <w:ind w:left="0"/>
            </w:pPr>
            <w:r>
              <w:t>Titulo</w:t>
            </w:r>
          </w:p>
        </w:tc>
        <w:tc>
          <w:tcPr>
            <w:tcW w:w="3981" w:type="pct"/>
            <w:tcBorders>
              <w:bottom w:val="single" w:sz="4" w:space="0" w:color="auto"/>
              <w:right w:val="dashSmallGap" w:sz="4" w:space="0" w:color="4472C4" w:themeColor="accent1"/>
            </w:tcBorders>
            <w:vAlign w:val="bottom"/>
          </w:tcPr>
          <w:p w14:paraId="678BA08F" w14:textId="28617C05" w:rsidR="000172E5" w:rsidRPr="00846B76" w:rsidRDefault="000172E5" w:rsidP="00311D4F"/>
        </w:tc>
      </w:tr>
      <w:tr w:rsidR="000172E5" w:rsidRPr="00846B76" w14:paraId="55D6DE45" w14:textId="77777777" w:rsidTr="00725353">
        <w:tc>
          <w:tcPr>
            <w:tcW w:w="1019" w:type="pct"/>
            <w:tcBorders>
              <w:left w:val="dashSmallGap" w:sz="4" w:space="0" w:color="4472C4" w:themeColor="accent1"/>
            </w:tcBorders>
            <w:vAlign w:val="bottom"/>
          </w:tcPr>
          <w:p w14:paraId="53FFA778" w14:textId="21B584CF" w:rsidR="000172E5" w:rsidRPr="00846B76" w:rsidRDefault="007449CA" w:rsidP="00725353">
            <w:pPr>
              <w:pStyle w:val="Sangranormal"/>
              <w:ind w:left="0"/>
            </w:pPr>
            <w:r>
              <w:t>Año de Publicación</w:t>
            </w:r>
          </w:p>
        </w:tc>
        <w:tc>
          <w:tcPr>
            <w:tcW w:w="3981" w:type="pct"/>
            <w:tcBorders>
              <w:top w:val="single" w:sz="4" w:space="0" w:color="auto"/>
              <w:bottom w:val="single" w:sz="4" w:space="0" w:color="auto"/>
              <w:right w:val="dashSmallGap" w:sz="4" w:space="0" w:color="4472C4" w:themeColor="accent1"/>
            </w:tcBorders>
            <w:vAlign w:val="bottom"/>
          </w:tcPr>
          <w:p w14:paraId="11C88D06" w14:textId="77777777" w:rsidR="000172E5" w:rsidRPr="00846B76" w:rsidRDefault="000172E5" w:rsidP="00311D4F"/>
        </w:tc>
      </w:tr>
      <w:tr w:rsidR="000172E5" w:rsidRPr="00846B76" w14:paraId="008A22D3" w14:textId="77777777" w:rsidTr="00725353">
        <w:tc>
          <w:tcPr>
            <w:tcW w:w="1019" w:type="pct"/>
            <w:tcBorders>
              <w:left w:val="dashSmallGap" w:sz="4" w:space="0" w:color="4472C4" w:themeColor="accent1"/>
            </w:tcBorders>
            <w:vAlign w:val="bottom"/>
          </w:tcPr>
          <w:p w14:paraId="6FCE7297" w14:textId="095B8A50" w:rsidR="000172E5" w:rsidRPr="00846B76" w:rsidRDefault="007449CA" w:rsidP="00725353">
            <w:pPr>
              <w:pStyle w:val="Sangranormal"/>
              <w:ind w:left="0"/>
            </w:pPr>
            <w:r>
              <w:t>Deposito legal</w:t>
            </w:r>
          </w:p>
        </w:tc>
        <w:tc>
          <w:tcPr>
            <w:tcW w:w="3981" w:type="pct"/>
            <w:tcBorders>
              <w:bottom w:val="single" w:sz="4" w:space="0" w:color="auto"/>
              <w:right w:val="dashSmallGap" w:sz="4" w:space="0" w:color="4472C4" w:themeColor="accent1"/>
            </w:tcBorders>
            <w:vAlign w:val="bottom"/>
          </w:tcPr>
          <w:p w14:paraId="5E0F0044" w14:textId="77777777" w:rsidR="000172E5" w:rsidRPr="00846B76" w:rsidRDefault="000172E5" w:rsidP="00311D4F"/>
        </w:tc>
      </w:tr>
      <w:tr w:rsidR="000172E5" w:rsidRPr="00846B76" w14:paraId="1242957A" w14:textId="77777777" w:rsidTr="00725353">
        <w:tc>
          <w:tcPr>
            <w:tcW w:w="1019" w:type="pct"/>
            <w:tcBorders>
              <w:left w:val="dashSmallGap" w:sz="4" w:space="0" w:color="4472C4" w:themeColor="accent1"/>
            </w:tcBorders>
            <w:vAlign w:val="bottom"/>
          </w:tcPr>
          <w:p w14:paraId="4E669E4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981" w:type="pct"/>
            <w:tcBorders>
              <w:right w:val="dashSmallGap" w:sz="4" w:space="0" w:color="4472C4" w:themeColor="accent1"/>
            </w:tcBorders>
            <w:vAlign w:val="bottom"/>
          </w:tcPr>
          <w:p w14:paraId="51D2779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10D40" w:rsidRPr="00846B76" w14:paraId="41BB88D0" w14:textId="77777777" w:rsidTr="00210D40">
        <w:tc>
          <w:tcPr>
            <w:tcW w:w="5000" w:type="pct"/>
            <w:gridSpan w:val="2"/>
            <w:tcBorders>
              <w:left w:val="dashSmallGap" w:sz="4" w:space="0" w:color="4472C4" w:themeColor="accent1"/>
              <w:right w:val="dashSmallGap" w:sz="4" w:space="0" w:color="4472C4" w:themeColor="accent1"/>
            </w:tcBorders>
            <w:vAlign w:val="bottom"/>
          </w:tcPr>
          <w:p w14:paraId="50BA0B72" w14:textId="77777777" w:rsidR="00210D40" w:rsidRPr="002245AA" w:rsidRDefault="00210D40" w:rsidP="00210D40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2245AA">
              <w:rPr>
                <w:rFonts w:ascii="Garamond" w:hAnsi="Garamond"/>
                <w:sz w:val="24"/>
                <w:szCs w:val="24"/>
              </w:rPr>
              <w:t xml:space="preserve">Mediante el presente documento </w:t>
            </w:r>
            <w:r w:rsidRPr="002245AA">
              <w:rPr>
                <w:rFonts w:ascii="Garamond" w:hAnsi="Garamond"/>
                <w:b/>
                <w:sz w:val="24"/>
                <w:szCs w:val="24"/>
              </w:rPr>
              <w:t>AUTORIZO:</w:t>
            </w:r>
          </w:p>
          <w:p w14:paraId="354551A8" w14:textId="3F5A6928" w:rsidR="00210D40" w:rsidRDefault="00210D40" w:rsidP="006145D8">
            <w:pPr>
              <w:rPr>
                <w:rFonts w:ascii="Garamond" w:hAnsi="Garamond"/>
                <w:sz w:val="24"/>
                <w:szCs w:val="24"/>
              </w:rPr>
            </w:pPr>
            <w:r w:rsidRPr="002245AA">
              <w:rPr>
                <w:rFonts w:ascii="Garamond" w:hAnsi="Garamond"/>
                <w:sz w:val="24"/>
                <w:szCs w:val="24"/>
              </w:rPr>
              <w:t>Al Sindicato Independiente de Policía Local de Granada, con CIF:</w:t>
            </w:r>
            <w:r w:rsidRPr="002245AA">
              <w:rPr>
                <w:rStyle w:val="TtuloCar"/>
                <w:rFonts w:eastAsia="Calibri"/>
                <w:sz w:val="24"/>
                <w:szCs w:val="24"/>
              </w:rPr>
              <w:t xml:space="preserve"> </w:t>
            </w:r>
            <w:r w:rsidRPr="00725353">
              <w:rPr>
                <w:b/>
                <w:bCs/>
                <w:color w:val="528ED2"/>
                <w:sz w:val="24"/>
                <w:szCs w:val="24"/>
              </w:rPr>
              <w:t>G18225615</w:t>
            </w:r>
            <w:r w:rsidRPr="002245AA">
              <w:rPr>
                <w:rFonts w:ascii="Garamond" w:hAnsi="Garamond"/>
                <w:sz w:val="24"/>
                <w:szCs w:val="24"/>
              </w:rPr>
              <w:t>, a la publicación y difusión en la Biblioteca Virtual de su Web oficial www.escuelapolicia.com, de la citada publicación, así como a su impresión o descarga por parte de cualquier usuario /visitante de la Web.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2245AA">
              <w:rPr>
                <w:rFonts w:ascii="Garamond" w:hAnsi="Garamond"/>
                <w:sz w:val="24"/>
                <w:szCs w:val="24"/>
              </w:rPr>
              <w:t xml:space="preserve">Así mismo declaro que la Publicación anteriormente citada, reúne todos los requisitos legales de copyright.  </w:t>
            </w:r>
          </w:p>
          <w:p w14:paraId="5AA3E9F5" w14:textId="77777777" w:rsidR="00210D40" w:rsidRDefault="00210D40" w:rsidP="006145D8">
            <w:pPr>
              <w:rPr>
                <w:rFonts w:ascii="Garamond" w:hAnsi="Garamond"/>
                <w:sz w:val="24"/>
                <w:szCs w:val="24"/>
              </w:rPr>
            </w:pPr>
          </w:p>
          <w:p w14:paraId="469E4B4C" w14:textId="3D991848" w:rsidR="00210D40" w:rsidRPr="00846B76" w:rsidRDefault="00210D40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10D40" w:rsidRPr="00846B76" w14:paraId="15CB128A" w14:textId="77777777" w:rsidTr="00210D40">
        <w:tc>
          <w:tcPr>
            <w:tcW w:w="5000" w:type="pct"/>
            <w:gridSpan w:val="2"/>
            <w:tcBorders>
              <w:left w:val="dashSmallGap" w:sz="4" w:space="0" w:color="4472C4" w:themeColor="accent1"/>
              <w:bottom w:val="dashSmallGap" w:sz="4" w:space="0" w:color="4472C4" w:themeColor="accent1"/>
              <w:right w:val="dashSmallGap" w:sz="4" w:space="0" w:color="4472C4" w:themeColor="accent1"/>
            </w:tcBorders>
            <w:vAlign w:val="bottom"/>
          </w:tcPr>
          <w:tbl>
            <w:tblPr>
              <w:tblW w:w="9016" w:type="dxa"/>
              <w:tblBorders>
                <w:top w:val="dashSmallGap" w:sz="4" w:space="0" w:color="4472C4" w:themeColor="accent1"/>
                <w:left w:val="dashSmallGap" w:sz="4" w:space="0" w:color="4472C4" w:themeColor="accent1"/>
                <w:bottom w:val="dashSmallGap" w:sz="4" w:space="0" w:color="4472C4" w:themeColor="accent1"/>
                <w:right w:val="dashSmallGap" w:sz="4" w:space="0" w:color="4472C4" w:themeColor="accent1"/>
                <w:insideH w:val="dashSmallGap" w:sz="4" w:space="0" w:color="4472C4" w:themeColor="accent1"/>
                <w:insideV w:val="dashSmallGap" w:sz="4" w:space="0" w:color="4472C4" w:themeColor="accent1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60"/>
              <w:gridCol w:w="2632"/>
              <w:gridCol w:w="4224"/>
            </w:tblGrid>
            <w:tr w:rsidR="00210D40" w:rsidRPr="00EC5002" w14:paraId="5EB3325A" w14:textId="77777777" w:rsidTr="00210D40">
              <w:trPr>
                <w:trHeight w:val="360"/>
              </w:trPr>
              <w:sdt>
                <w:sdtPr>
                  <w:rPr>
                    <w:b/>
                    <w:bCs/>
                    <w:color w:val="FFFFFF" w:themeColor="background1"/>
                    <w:sz w:val="28"/>
                  </w:rPr>
                  <w:id w:val="2115246489"/>
                  <w:placeholder>
                    <w:docPart w:val="18DE1E572AD1476D8039758D4C743F5E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160" w:type="dxa"/>
                      <w:shd w:val="clear" w:color="auto" w:fill="4472C4" w:themeFill="accent1"/>
                      <w:vAlign w:val="center"/>
                    </w:tcPr>
                    <w:p w14:paraId="6BE06045" w14:textId="77777777" w:rsidR="00210D40" w:rsidRPr="00903EB0" w:rsidRDefault="00210D40" w:rsidP="00210D40">
                      <w:pPr>
                        <w:pStyle w:val="Sinespaciado"/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903EB0">
                        <w:rPr>
                          <w:b/>
                          <w:bCs/>
                          <w:color w:val="FFFFFF" w:themeColor="background1"/>
                          <w:sz w:val="28"/>
                          <w:lang w:bidi="es-ES"/>
                        </w:rPr>
                        <w:t>Firma</w:t>
                      </w:r>
                    </w:p>
                  </w:tc>
                </w:sdtContent>
              </w:sdt>
              <w:tc>
                <w:tcPr>
                  <w:tcW w:w="6856" w:type="dxa"/>
                  <w:gridSpan w:val="2"/>
                  <w:shd w:val="clear" w:color="auto" w:fill="4472C4" w:themeFill="accent1"/>
                  <w:vAlign w:val="center"/>
                </w:tcPr>
                <w:p w14:paraId="19DA170E" w14:textId="77777777" w:rsidR="00210D40" w:rsidRPr="00903EB0" w:rsidRDefault="00210D40" w:rsidP="00210D40">
                  <w:pPr>
                    <w:pStyle w:val="Sinespaciado"/>
                    <w:rPr>
                      <w:b/>
                      <w:bCs/>
                      <w:color w:val="FFFFFF" w:themeColor="background1"/>
                      <w:sz w:val="28"/>
                    </w:rPr>
                  </w:pPr>
                  <w:r w:rsidRPr="00903EB0">
                    <w:rPr>
                      <w:b/>
                      <w:bCs/>
                      <w:color w:val="FFFFFF" w:themeColor="background1"/>
                      <w:sz w:val="28"/>
                    </w:rPr>
                    <w:t>Autor de la Publicación</w:t>
                  </w:r>
                </w:p>
              </w:tc>
            </w:tr>
            <w:tr w:rsidR="00210D40" w:rsidRPr="00EC5002" w14:paraId="47AAF7D8" w14:textId="77777777" w:rsidTr="00210D40">
              <w:trPr>
                <w:trHeight w:val="360"/>
              </w:trPr>
              <w:tc>
                <w:tcPr>
                  <w:tcW w:w="2160" w:type="dxa"/>
                  <w:shd w:val="clear" w:color="auto" w:fill="auto"/>
                </w:tcPr>
                <w:p w14:paraId="1B9F7E5D" w14:textId="77777777" w:rsidR="00210D40" w:rsidRPr="00EC5002" w:rsidRDefault="00210D40" w:rsidP="00210D40">
                  <w:pPr>
                    <w:pStyle w:val="Sinespaciado"/>
                    <w:rPr>
                      <w:color w:val="4472C4" w:themeColor="accent1"/>
                    </w:rPr>
                  </w:pPr>
                </w:p>
              </w:tc>
              <w:tc>
                <w:tcPr>
                  <w:tcW w:w="6856" w:type="dxa"/>
                  <w:gridSpan w:val="2"/>
                  <w:shd w:val="clear" w:color="auto" w:fill="auto"/>
                </w:tcPr>
                <w:p w14:paraId="50BF7D31" w14:textId="77777777" w:rsidR="00210D40" w:rsidRDefault="00210D40" w:rsidP="00210D40">
                  <w:pPr>
                    <w:pStyle w:val="Campo"/>
                    <w:rPr>
                      <w:color w:val="4472C4" w:themeColor="accent1"/>
                    </w:rPr>
                  </w:pPr>
                </w:p>
                <w:p w14:paraId="5D329E9C" w14:textId="77777777" w:rsidR="00210D40" w:rsidRDefault="00210D40" w:rsidP="00210D40">
                  <w:pPr>
                    <w:pStyle w:val="Campo"/>
                    <w:rPr>
                      <w:color w:val="4472C4" w:themeColor="accent1"/>
                    </w:rPr>
                  </w:pPr>
                </w:p>
                <w:p w14:paraId="79FBB064" w14:textId="77777777" w:rsidR="00210D40" w:rsidRPr="00EC5002" w:rsidRDefault="00210D40" w:rsidP="00210D40">
                  <w:pPr>
                    <w:pStyle w:val="Campo"/>
                    <w:rPr>
                      <w:color w:val="4472C4" w:themeColor="accent1"/>
                    </w:rPr>
                  </w:pPr>
                </w:p>
              </w:tc>
            </w:tr>
            <w:tr w:rsidR="00210D40" w:rsidRPr="00EC5002" w14:paraId="67F63CA7" w14:textId="77777777" w:rsidTr="00210D40">
              <w:trPr>
                <w:gridAfter w:val="1"/>
                <w:wAfter w:w="4224" w:type="dxa"/>
                <w:trHeight w:val="360"/>
              </w:trPr>
              <w:tc>
                <w:tcPr>
                  <w:tcW w:w="2160" w:type="dxa"/>
                  <w:shd w:val="clear" w:color="auto" w:fill="4472C4" w:themeFill="accent1"/>
                  <w:vAlign w:val="center"/>
                </w:tcPr>
                <w:p w14:paraId="04F2FBB4" w14:textId="001132F1" w:rsidR="00210D40" w:rsidRPr="00210D40" w:rsidRDefault="00210D40" w:rsidP="00210D40">
                  <w:pPr>
                    <w:pStyle w:val="Sinespaciado"/>
                    <w:rPr>
                      <w:b/>
                      <w:bCs/>
                      <w:color w:val="FFFFFF" w:themeColor="background1"/>
                      <w:sz w:val="28"/>
                    </w:rPr>
                  </w:pPr>
                  <w:r w:rsidRPr="00903EB0">
                    <w:rPr>
                      <w:b/>
                      <w:bCs/>
                      <w:color w:val="FFFFFF" w:themeColor="background1"/>
                      <w:sz w:val="28"/>
                    </w:rPr>
                    <w:t>Fecha</w:t>
                  </w:r>
                </w:p>
              </w:tc>
              <w:tc>
                <w:tcPr>
                  <w:tcW w:w="2632" w:type="dxa"/>
                  <w:shd w:val="clear" w:color="auto" w:fill="FFFFFF" w:themeFill="background1"/>
                  <w:vAlign w:val="center"/>
                </w:tcPr>
                <w:p w14:paraId="78AEE0E2" w14:textId="77777777" w:rsidR="00210D40" w:rsidRPr="00210D40" w:rsidRDefault="00210D40" w:rsidP="00210D40">
                  <w:pPr>
                    <w:pStyle w:val="Sinespaciado"/>
                    <w:jc w:val="center"/>
                    <w:rPr>
                      <w:color w:val="4472C4" w:themeColor="accent1"/>
                      <w:sz w:val="24"/>
                      <w:szCs w:val="24"/>
                    </w:rPr>
                  </w:pPr>
                  <w:r w:rsidRPr="00210D40">
                    <w:rPr>
                      <w:color w:val="4472C4" w:themeColor="accent1"/>
                      <w:sz w:val="24"/>
                      <w:szCs w:val="24"/>
                    </w:rPr>
                    <w:t>/       /2021</w:t>
                  </w:r>
                </w:p>
              </w:tc>
            </w:tr>
          </w:tbl>
          <w:p w14:paraId="4CAFF807" w14:textId="77777777" w:rsidR="00210D40" w:rsidRPr="002245AA" w:rsidRDefault="00210D40" w:rsidP="00210D40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CFB8259" w14:textId="6B3C8C07" w:rsidR="000172E5" w:rsidRPr="0006568A" w:rsidRDefault="004E23E3" w:rsidP="00043371">
      <w:pPr>
        <w:ind w:firstLine="708"/>
        <w:jc w:val="both"/>
      </w:pPr>
      <w:r w:rsidRPr="002245AA">
        <w:rPr>
          <w:rFonts w:ascii="Garamond" w:hAnsi="Garamond"/>
          <w:sz w:val="24"/>
          <w:szCs w:val="24"/>
        </w:rPr>
        <w:t xml:space="preserve">                                           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ED992" w14:textId="77777777" w:rsidR="00F25DE3" w:rsidRDefault="00F25DE3" w:rsidP="000172E5">
      <w:pPr>
        <w:spacing w:after="0" w:line="240" w:lineRule="auto"/>
      </w:pPr>
      <w:r>
        <w:separator/>
      </w:r>
    </w:p>
  </w:endnote>
  <w:endnote w:type="continuationSeparator" w:id="0">
    <w:p w14:paraId="3C57D9C0" w14:textId="77777777" w:rsidR="00F25DE3" w:rsidRDefault="00F25DE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C48CF1-5908-4273-A215-57F53400AC3D}"/>
    <w:embedBold r:id="rId2" w:fontKey="{466326F8-D69D-4F43-985B-4A55A34BE5FD}"/>
    <w:embedItalic r:id="rId3" w:fontKey="{B5B7D0E6-1B7B-40B4-A2B7-D24E58CF69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D48A50B-57C7-4A71-B9B3-8AB9254A18F3}"/>
    <w:embedBold r:id="rId5" w:fontKey="{F8E87B93-7DDA-470D-8083-742BAF39AA10}"/>
    <w:embedItalic r:id="rId6" w:fontKey="{6D53008A-B83A-4325-B9F4-CB68A1D028D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4AEF49C-0A6E-4251-9B2E-2B95BA8874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E6C11E5-6D5B-47D9-BC70-A0427CF3898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34CA0C10-7A76-434E-82AD-44D34E13AF72}"/>
    <w:embedBold r:id="rId10" w:fontKey="{69025FEB-2C30-41F0-8F09-E6822D9A6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84"/>
      <w:gridCol w:w="8742"/>
    </w:tblGrid>
    <w:tr w:rsidR="00311D4F" w:rsidRPr="00311D4F" w14:paraId="105D2D6E" w14:textId="77777777" w:rsidTr="007449CA">
      <w:tc>
        <w:tcPr>
          <w:tcW w:w="284" w:type="dxa"/>
          <w:vAlign w:val="center"/>
        </w:tcPr>
        <w:p w14:paraId="296CD52A" w14:textId="50A90BFD" w:rsidR="00311D4F" w:rsidRPr="00311D4F" w:rsidRDefault="00311D4F" w:rsidP="00637200">
          <w:pPr>
            <w:pStyle w:val="Piedepgina"/>
          </w:pPr>
        </w:p>
      </w:tc>
      <w:tc>
        <w:tcPr>
          <w:tcW w:w="8742" w:type="dxa"/>
          <w:vAlign w:val="center"/>
        </w:tcPr>
        <w:p w14:paraId="4F3A7311" w14:textId="5BE42952" w:rsidR="00311D4F" w:rsidRPr="00311D4F" w:rsidRDefault="007449CA" w:rsidP="007449CA">
          <w:pPr>
            <w:pStyle w:val="Piedepgina"/>
            <w:jc w:val="center"/>
          </w:pPr>
          <w:r>
            <w:rPr>
              <w:noProof/>
            </w:rPr>
            <w:drawing>
              <wp:inline distT="0" distB="0" distL="0" distR="0" wp14:anchorId="5B1210A5" wp14:editId="1BEEABF4">
                <wp:extent cx="784860" cy="614514"/>
                <wp:effectExtent l="0" t="0" r="0" b="0"/>
                <wp:docPr id="1" name="Imagen 1" descr="Imagen que contiene reina, dibujo, señal,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reina, dibujo, señal, cuar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948" cy="621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1A49373" w14:textId="77777777" w:rsidR="006145D8" w:rsidRDefault="006145D8" w:rsidP="00637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79305" w14:textId="77777777" w:rsidR="00F25DE3" w:rsidRDefault="00F25DE3" w:rsidP="000172E5">
      <w:pPr>
        <w:spacing w:after="0" w:line="240" w:lineRule="auto"/>
      </w:pPr>
      <w:r>
        <w:separator/>
      </w:r>
    </w:p>
  </w:footnote>
  <w:footnote w:type="continuationSeparator" w:id="0">
    <w:p w14:paraId="4DE51680" w14:textId="77777777" w:rsidR="00F25DE3" w:rsidRDefault="00F25DE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2AE40" w14:textId="10A68ACA" w:rsidR="000172E5" w:rsidRPr="00F361C9" w:rsidRDefault="00F361C9" w:rsidP="00F361C9">
    <w:pPr>
      <w:pStyle w:val="Encabezado"/>
      <w:jc w:val="center"/>
    </w:pPr>
    <w:r>
      <w:rPr>
        <w:noProof/>
      </w:rPr>
      <w:drawing>
        <wp:inline distT="0" distB="0" distL="0" distR="0" wp14:anchorId="60271BFB" wp14:editId="1D068ABD">
          <wp:extent cx="1387219" cy="837565"/>
          <wp:effectExtent l="0" t="0" r="3810" b="635"/>
          <wp:docPr id="9" name="Imagen 9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118" cy="847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9CA"/>
    <w:rsid w:val="000172E5"/>
    <w:rsid w:val="00043371"/>
    <w:rsid w:val="00052382"/>
    <w:rsid w:val="0006568A"/>
    <w:rsid w:val="00076F0F"/>
    <w:rsid w:val="00084253"/>
    <w:rsid w:val="000D1F49"/>
    <w:rsid w:val="001503AF"/>
    <w:rsid w:val="001727CA"/>
    <w:rsid w:val="001800AB"/>
    <w:rsid w:val="00210D40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E23E3"/>
    <w:rsid w:val="00502E9C"/>
    <w:rsid w:val="005112D0"/>
    <w:rsid w:val="00543417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7147D7"/>
    <w:rsid w:val="00725353"/>
    <w:rsid w:val="007449CA"/>
    <w:rsid w:val="00770F25"/>
    <w:rsid w:val="007A35A8"/>
    <w:rsid w:val="007B0A85"/>
    <w:rsid w:val="007C6A52"/>
    <w:rsid w:val="007F3F06"/>
    <w:rsid w:val="0082043E"/>
    <w:rsid w:val="00844863"/>
    <w:rsid w:val="00846B76"/>
    <w:rsid w:val="0086797B"/>
    <w:rsid w:val="008D79EF"/>
    <w:rsid w:val="008E203A"/>
    <w:rsid w:val="00903EB0"/>
    <w:rsid w:val="0091229C"/>
    <w:rsid w:val="00940E73"/>
    <w:rsid w:val="0098597D"/>
    <w:rsid w:val="009A3628"/>
    <w:rsid w:val="009F619A"/>
    <w:rsid w:val="009F6DDE"/>
    <w:rsid w:val="00A370A8"/>
    <w:rsid w:val="00AB57C5"/>
    <w:rsid w:val="00B337A2"/>
    <w:rsid w:val="00BB1B68"/>
    <w:rsid w:val="00BD4753"/>
    <w:rsid w:val="00BD5CB1"/>
    <w:rsid w:val="00BE62EE"/>
    <w:rsid w:val="00C003BA"/>
    <w:rsid w:val="00C4602F"/>
    <w:rsid w:val="00C46878"/>
    <w:rsid w:val="00C6231D"/>
    <w:rsid w:val="00C955B8"/>
    <w:rsid w:val="00CB4A51"/>
    <w:rsid w:val="00CD4532"/>
    <w:rsid w:val="00CD47B0"/>
    <w:rsid w:val="00CE6104"/>
    <w:rsid w:val="00CE7918"/>
    <w:rsid w:val="00D16163"/>
    <w:rsid w:val="00D346A8"/>
    <w:rsid w:val="00DA7E3C"/>
    <w:rsid w:val="00DB3FAD"/>
    <w:rsid w:val="00DC71EC"/>
    <w:rsid w:val="00E61C09"/>
    <w:rsid w:val="00E86767"/>
    <w:rsid w:val="00E9432E"/>
    <w:rsid w:val="00EB3B58"/>
    <w:rsid w:val="00EC5002"/>
    <w:rsid w:val="00EC7359"/>
    <w:rsid w:val="00EE3054"/>
    <w:rsid w:val="00EE4996"/>
    <w:rsid w:val="00F00606"/>
    <w:rsid w:val="00F01256"/>
    <w:rsid w:val="00F25DE3"/>
    <w:rsid w:val="00F361C9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D4D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0563C1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Campo">
    <w:name w:val="Campo"/>
    <w:basedOn w:val="Normal"/>
    <w:qFormat/>
    <w:rsid w:val="00BB1B68"/>
    <w:pPr>
      <w:spacing w:before="0" w:after="0" w:line="216" w:lineRule="auto"/>
    </w:pPr>
    <w:rPr>
      <w:i/>
      <w:sz w:val="1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pc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C10944F8444DC2AD759F0B22347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ED095-4258-428F-85FC-11D2474653CB}"/>
      </w:docPartPr>
      <w:docPartBody>
        <w:p w:rsidR="00000000" w:rsidRDefault="00494B2F">
          <w:pPr>
            <w:pStyle w:val="4CC10944F8444DC2AD759F0B223470D3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8814FCE67DF34DC5B29356E2F8B56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9A347-8D76-42BE-9F11-6531E020F8A1}"/>
      </w:docPartPr>
      <w:docPartBody>
        <w:p w:rsidR="00000000" w:rsidRDefault="00494B2F">
          <w:pPr>
            <w:pStyle w:val="8814FCE67DF34DC5B29356E2F8B56BD9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18DE1E572AD1476D8039758D4C743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A058E-04C0-43D1-9B83-A344D8A737DF}"/>
      </w:docPartPr>
      <w:docPartBody>
        <w:p w:rsidR="00000000" w:rsidRDefault="001518DB" w:rsidP="001518DB">
          <w:pPr>
            <w:pStyle w:val="18DE1E572AD1476D8039758D4C743F5E"/>
          </w:pPr>
          <w:r w:rsidRPr="00C448DD">
            <w:rPr>
              <w:lang w:bidi="es-ES"/>
            </w:rPr>
            <w:t>Firma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8DB"/>
    <w:rsid w:val="001518DB"/>
    <w:rsid w:val="0049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ECBCD960D53C4C7CB47B58009A4BEA14">
    <w:name w:val="ECBCD960D53C4C7CB47B58009A4BEA14"/>
  </w:style>
  <w:style w:type="paragraph" w:customStyle="1" w:styleId="4CC10944F8444DC2AD759F0B223470D3">
    <w:name w:val="4CC10944F8444DC2AD759F0B223470D3"/>
  </w:style>
  <w:style w:type="paragraph" w:customStyle="1" w:styleId="8814FCE67DF34DC5B29356E2F8B56BD9">
    <w:name w:val="8814FCE67DF34DC5B29356E2F8B56BD9"/>
  </w:style>
  <w:style w:type="paragraph" w:customStyle="1" w:styleId="809C27474E644D1D8105FE5FC2E8B15F">
    <w:name w:val="809C27474E644D1D8105FE5FC2E8B15F"/>
  </w:style>
  <w:style w:type="paragraph" w:customStyle="1" w:styleId="4A8FE6C0374440B48AD3952B1EFBD5BA">
    <w:name w:val="4A8FE6C0374440B48AD3952B1EFBD5BA"/>
  </w:style>
  <w:style w:type="paragraph" w:customStyle="1" w:styleId="64498AE6949E40C9ADC98B460675CF04">
    <w:name w:val="64498AE6949E40C9ADC98B460675CF04"/>
  </w:style>
  <w:style w:type="paragraph" w:customStyle="1" w:styleId="2A865B582F094885A9866CF1602039F1">
    <w:name w:val="2A865B582F094885A9866CF1602039F1"/>
  </w:style>
  <w:style w:type="paragraph" w:customStyle="1" w:styleId="38E704839AA24197BADE872527A1AAE9">
    <w:name w:val="38E704839AA24197BADE872527A1AAE9"/>
  </w:style>
  <w:style w:type="paragraph" w:customStyle="1" w:styleId="078B36B68B5D4ACB92E4FF42C4A5808D">
    <w:name w:val="078B36B68B5D4ACB92E4FF42C4A5808D"/>
  </w:style>
  <w:style w:type="paragraph" w:customStyle="1" w:styleId="D2EA9CDF3196475F92CDEB784848D68A">
    <w:name w:val="D2EA9CDF3196475F92CDEB784848D68A"/>
  </w:style>
  <w:style w:type="paragraph" w:customStyle="1" w:styleId="26E4D08035C34C6097D8CB8A4DF0B984">
    <w:name w:val="26E4D08035C34C6097D8CB8A4DF0B984"/>
  </w:style>
  <w:style w:type="paragraph" w:customStyle="1" w:styleId="0528CC0F167E420A935CBA2AEB515A7D">
    <w:name w:val="0528CC0F167E420A935CBA2AEB515A7D"/>
  </w:style>
  <w:style w:type="paragraph" w:customStyle="1" w:styleId="B252ECAA838E42BF934D2895529E0960">
    <w:name w:val="B252ECAA838E42BF934D2895529E0960"/>
  </w:style>
  <w:style w:type="paragraph" w:customStyle="1" w:styleId="976EA3887395437797BA17D4C43A5C27">
    <w:name w:val="976EA3887395437797BA17D4C43A5C27"/>
    <w:rsid w:val="001518DB"/>
  </w:style>
  <w:style w:type="paragraph" w:customStyle="1" w:styleId="C280FA14F0DB47B28AFF8E5F2927A83D">
    <w:name w:val="C280FA14F0DB47B28AFF8E5F2927A83D"/>
    <w:rsid w:val="001518DB"/>
  </w:style>
  <w:style w:type="paragraph" w:customStyle="1" w:styleId="9253EE960BBD43969C60396990CC9EB8">
    <w:name w:val="9253EE960BBD43969C60396990CC9EB8"/>
    <w:rsid w:val="001518DB"/>
  </w:style>
  <w:style w:type="paragraph" w:customStyle="1" w:styleId="5A835A16A4594A7A82523078BA733C7C">
    <w:name w:val="5A835A16A4594A7A82523078BA733C7C"/>
    <w:rsid w:val="001518DB"/>
  </w:style>
  <w:style w:type="paragraph" w:customStyle="1" w:styleId="9DB44F8D8C754FD2A5A9BDF2FA8A47E8">
    <w:name w:val="9DB44F8D8C754FD2A5A9BDF2FA8A47E8"/>
    <w:rsid w:val="001518DB"/>
  </w:style>
  <w:style w:type="paragraph" w:customStyle="1" w:styleId="230EC3CD907F48EAA48A1AA6B477779B">
    <w:name w:val="230EC3CD907F48EAA48A1AA6B477779B"/>
    <w:rsid w:val="001518DB"/>
  </w:style>
  <w:style w:type="paragraph" w:customStyle="1" w:styleId="54857F70C6314EC688ABD8215B3C16FC">
    <w:name w:val="54857F70C6314EC688ABD8215B3C16FC"/>
    <w:rsid w:val="001518DB"/>
  </w:style>
  <w:style w:type="paragraph" w:customStyle="1" w:styleId="429C81EB106C460FBE75651F8D6C2396">
    <w:name w:val="429C81EB106C460FBE75651F8D6C2396"/>
    <w:rsid w:val="001518DB"/>
  </w:style>
  <w:style w:type="paragraph" w:customStyle="1" w:styleId="584AC22DDED7431BA7C30D1C4DBA805A">
    <w:name w:val="584AC22DDED7431BA7C30D1C4DBA805A"/>
    <w:rsid w:val="001518DB"/>
  </w:style>
  <w:style w:type="paragraph" w:customStyle="1" w:styleId="D1CCDC6829D94B3DA3CB14631A5EB1DD">
    <w:name w:val="D1CCDC6829D94B3DA3CB14631A5EB1DD"/>
    <w:rsid w:val="001518DB"/>
  </w:style>
  <w:style w:type="paragraph" w:customStyle="1" w:styleId="0CDC7A280468479383FA2B48AF78EEA0">
    <w:name w:val="0CDC7A280468479383FA2B48AF78EEA0"/>
    <w:rsid w:val="001518DB"/>
  </w:style>
  <w:style w:type="paragraph" w:customStyle="1" w:styleId="AA58F24D3B5547859AEA09AF4A012C58">
    <w:name w:val="AA58F24D3B5547859AEA09AF4A012C58"/>
    <w:rsid w:val="001518DB"/>
  </w:style>
  <w:style w:type="paragraph" w:customStyle="1" w:styleId="CA16CF934C954C08BB2EEDC4587D83F6">
    <w:name w:val="CA16CF934C954C08BB2EEDC4587D83F6"/>
    <w:rsid w:val="001518DB"/>
  </w:style>
  <w:style w:type="paragraph" w:customStyle="1" w:styleId="7002350188FC49E8A80BACDEA12CCF76">
    <w:name w:val="7002350188FC49E8A80BACDEA12CCF76"/>
    <w:rsid w:val="001518DB"/>
  </w:style>
  <w:style w:type="paragraph" w:customStyle="1" w:styleId="E4A915770FF04FC5B7FD451E518E2FF1">
    <w:name w:val="E4A915770FF04FC5B7FD451E518E2FF1"/>
    <w:rsid w:val="001518DB"/>
  </w:style>
  <w:style w:type="paragraph" w:customStyle="1" w:styleId="F63915DB4C8548B3B38531808D5B68C6">
    <w:name w:val="F63915DB4C8548B3B38531808D5B68C6"/>
    <w:rsid w:val="001518DB"/>
  </w:style>
  <w:style w:type="paragraph" w:customStyle="1" w:styleId="F61BF5DA91A0464085B831136D299942">
    <w:name w:val="F61BF5DA91A0464085B831136D299942"/>
    <w:rsid w:val="001518DB"/>
  </w:style>
  <w:style w:type="paragraph" w:customStyle="1" w:styleId="18DE1E572AD1476D8039758D4C743F5E">
    <w:name w:val="18DE1E572AD1476D8039758D4C743F5E"/>
    <w:rsid w:val="001518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2021-03-29T16:50:00Z</dcterms:created>
  <dcterms:modified xsi:type="dcterms:W3CDTF">2021-03-29T16:50:00Z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